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0E066" w14:textId="6C9289AD" w:rsidR="00673FA7" w:rsidRPr="008E15E9" w:rsidRDefault="00101B2D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64F0C747" wp14:editId="7AD23044">
            <wp:extent cx="1800225" cy="3905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D6706" w14:textId="77777777" w:rsidR="003B3027" w:rsidRPr="008E15E9" w:rsidRDefault="003B3027">
      <w:pPr>
        <w:rPr>
          <w:sz w:val="24"/>
          <w:szCs w:val="24"/>
        </w:rPr>
      </w:pPr>
      <w:r w:rsidRPr="008E15E9">
        <w:rPr>
          <w:sz w:val="24"/>
          <w:szCs w:val="24"/>
        </w:rPr>
        <w:t>TRŽAŠKA CESTA 72, 1000 LJUBLJANA</w:t>
      </w:r>
    </w:p>
    <w:p w14:paraId="1FD60CFA" w14:textId="77777777" w:rsidR="00E65877" w:rsidRDefault="00E65877" w:rsidP="00F6473F">
      <w:pPr>
        <w:rPr>
          <w:sz w:val="24"/>
          <w:szCs w:val="24"/>
        </w:rPr>
      </w:pPr>
    </w:p>
    <w:p w14:paraId="71BC8458" w14:textId="77777777" w:rsidR="00F6473F" w:rsidRPr="00E65877" w:rsidRDefault="00E65877" w:rsidP="00E65877">
      <w:pPr>
        <w:jc w:val="center"/>
        <w:rPr>
          <w:b/>
          <w:sz w:val="24"/>
          <w:szCs w:val="24"/>
        </w:rPr>
      </w:pPr>
      <w:r w:rsidRPr="00E65877">
        <w:rPr>
          <w:b/>
          <w:sz w:val="24"/>
          <w:szCs w:val="24"/>
        </w:rPr>
        <w:t>POTRDILO KLUBA</w:t>
      </w:r>
    </w:p>
    <w:p w14:paraId="682E26A4" w14:textId="77777777" w:rsidR="00563841" w:rsidRPr="008E15E9" w:rsidRDefault="00563841" w:rsidP="00F6473F">
      <w:pPr>
        <w:rPr>
          <w:sz w:val="24"/>
          <w:szCs w:val="24"/>
        </w:rPr>
      </w:pPr>
    </w:p>
    <w:p w14:paraId="4D8D5963" w14:textId="1E4BF120" w:rsidR="00563841" w:rsidRPr="008E15E9" w:rsidRDefault="00563841" w:rsidP="00AC028E">
      <w:pPr>
        <w:spacing w:after="0" w:afterAutospacing="0" w:line="360" w:lineRule="auto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Po</w:t>
      </w:r>
      <w:r w:rsidR="008E15E9" w:rsidRPr="008E15E9">
        <w:rPr>
          <w:sz w:val="24"/>
          <w:szCs w:val="24"/>
        </w:rPr>
        <w:t>trjujemo, da je  ___________________</w:t>
      </w:r>
      <w:r w:rsidR="00101B2D">
        <w:rPr>
          <w:sz w:val="24"/>
          <w:szCs w:val="24"/>
        </w:rPr>
        <w:t>_____</w:t>
      </w:r>
      <w:r w:rsidR="008E15E9" w:rsidRPr="008E15E9">
        <w:rPr>
          <w:sz w:val="24"/>
          <w:szCs w:val="24"/>
        </w:rPr>
        <w:t>_____________________ (ime in priimek) aktiven član</w:t>
      </w:r>
      <w:r w:rsidR="00E65877">
        <w:rPr>
          <w:sz w:val="24"/>
          <w:szCs w:val="24"/>
        </w:rPr>
        <w:t>/-ica</w:t>
      </w:r>
      <w:r w:rsidR="008E15E9" w:rsidRPr="008E15E9">
        <w:rPr>
          <w:sz w:val="24"/>
          <w:szCs w:val="24"/>
        </w:rPr>
        <w:t xml:space="preserve"> </w:t>
      </w:r>
      <w:r w:rsidR="00AC028E">
        <w:rPr>
          <w:sz w:val="24"/>
          <w:szCs w:val="24"/>
        </w:rPr>
        <w:br/>
      </w:r>
      <w:r w:rsidR="008E15E9" w:rsidRPr="008E15E9">
        <w:rPr>
          <w:sz w:val="24"/>
          <w:szCs w:val="24"/>
        </w:rPr>
        <w:t xml:space="preserve">našega kluba </w:t>
      </w:r>
      <w:r w:rsidR="001B3FE0">
        <w:rPr>
          <w:sz w:val="24"/>
          <w:szCs w:val="24"/>
        </w:rPr>
        <w:t>______________________________________</w:t>
      </w:r>
      <w:r w:rsidR="00AC028E">
        <w:rPr>
          <w:sz w:val="24"/>
          <w:szCs w:val="24"/>
        </w:rPr>
        <w:t xml:space="preserve">____________________________________ </w:t>
      </w:r>
      <w:r w:rsidR="008E15E9" w:rsidRPr="008E15E9">
        <w:rPr>
          <w:sz w:val="24"/>
          <w:szCs w:val="24"/>
        </w:rPr>
        <w:t>________________________________________________________</w:t>
      </w:r>
      <w:r w:rsidR="00AC028E">
        <w:rPr>
          <w:sz w:val="24"/>
          <w:szCs w:val="24"/>
        </w:rPr>
        <w:t>____</w:t>
      </w:r>
      <w:r w:rsidR="008E15E9" w:rsidRPr="008E15E9">
        <w:rPr>
          <w:sz w:val="24"/>
          <w:szCs w:val="24"/>
        </w:rPr>
        <w:t>__</w:t>
      </w:r>
      <w:r w:rsidR="00AC028E">
        <w:rPr>
          <w:sz w:val="24"/>
          <w:szCs w:val="24"/>
        </w:rPr>
        <w:t xml:space="preserve">______ </w:t>
      </w:r>
      <w:r w:rsidR="008E15E9" w:rsidRPr="008E15E9">
        <w:rPr>
          <w:sz w:val="24"/>
          <w:szCs w:val="24"/>
        </w:rPr>
        <w:t>(ime in naslov kluba),</w:t>
      </w:r>
      <w:r w:rsidR="00AC028E">
        <w:rPr>
          <w:sz w:val="24"/>
          <w:szCs w:val="24"/>
        </w:rPr>
        <w:br/>
      </w:r>
      <w:r w:rsidR="008E15E9" w:rsidRPr="008E15E9">
        <w:rPr>
          <w:sz w:val="24"/>
          <w:szCs w:val="24"/>
        </w:rPr>
        <w:t>kjer trenira ___________________________</w:t>
      </w:r>
      <w:r w:rsidR="00101B2D">
        <w:rPr>
          <w:sz w:val="24"/>
          <w:szCs w:val="24"/>
        </w:rPr>
        <w:t>___________________________</w:t>
      </w:r>
      <w:r w:rsidR="008E15E9" w:rsidRPr="008E15E9">
        <w:rPr>
          <w:sz w:val="24"/>
          <w:szCs w:val="24"/>
        </w:rPr>
        <w:t>______________</w:t>
      </w:r>
      <w:r w:rsidR="00AC028E">
        <w:rPr>
          <w:sz w:val="24"/>
          <w:szCs w:val="24"/>
        </w:rPr>
        <w:t xml:space="preserve"> </w:t>
      </w:r>
      <w:r w:rsidR="008E15E9" w:rsidRPr="008E15E9">
        <w:rPr>
          <w:sz w:val="24"/>
          <w:szCs w:val="24"/>
        </w:rPr>
        <w:t>(panoga).</w:t>
      </w:r>
    </w:p>
    <w:p w14:paraId="42AB15D0" w14:textId="77777777" w:rsidR="008D329D" w:rsidRDefault="00AC028E" w:rsidP="00AC028E">
      <w:pPr>
        <w:spacing w:after="120" w:afterAutospacing="0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>Termini treningov:</w:t>
      </w:r>
    </w:p>
    <w:p w14:paraId="3870A727" w14:textId="77777777" w:rsidR="008E15E9" w:rsidRDefault="00AC028E" w:rsidP="00AC028E">
      <w:pPr>
        <w:tabs>
          <w:tab w:val="left" w:pos="1276"/>
          <w:tab w:val="left" w:pos="2410"/>
          <w:tab w:val="left" w:pos="3544"/>
          <w:tab w:val="left" w:pos="4678"/>
          <w:tab w:val="left" w:pos="5812"/>
          <w:tab w:val="left" w:pos="6946"/>
        </w:tabs>
        <w:rPr>
          <w:sz w:val="24"/>
          <w:szCs w:val="24"/>
        </w:rPr>
      </w:pPr>
      <w:r>
        <w:rPr>
          <w:sz w:val="24"/>
          <w:szCs w:val="24"/>
        </w:rPr>
        <w:t>Trenira:</w:t>
      </w:r>
      <w:r>
        <w:rPr>
          <w:sz w:val="24"/>
          <w:szCs w:val="24"/>
        </w:rPr>
        <w:tab/>
        <w:t>PON</w:t>
      </w:r>
      <w:r>
        <w:rPr>
          <w:sz w:val="24"/>
          <w:szCs w:val="24"/>
        </w:rPr>
        <w:tab/>
        <w:t>TOR</w:t>
      </w:r>
      <w:r>
        <w:rPr>
          <w:sz w:val="24"/>
          <w:szCs w:val="24"/>
        </w:rPr>
        <w:tab/>
        <w:t>SRE</w:t>
      </w:r>
      <w:r>
        <w:rPr>
          <w:sz w:val="24"/>
          <w:szCs w:val="24"/>
        </w:rPr>
        <w:tab/>
        <w:t>ČET</w:t>
      </w:r>
      <w:r>
        <w:rPr>
          <w:sz w:val="24"/>
          <w:szCs w:val="24"/>
        </w:rPr>
        <w:tab/>
      </w:r>
      <w:r w:rsidR="008E15E9" w:rsidRPr="008E15E9">
        <w:rPr>
          <w:sz w:val="24"/>
          <w:szCs w:val="24"/>
        </w:rPr>
        <w:t>PET</w:t>
      </w:r>
      <w:r w:rsidR="008E15E9" w:rsidRPr="008E15E9">
        <w:rPr>
          <w:sz w:val="24"/>
          <w:szCs w:val="24"/>
        </w:rPr>
        <w:tab/>
      </w:r>
      <w:r w:rsidR="002A5E24">
        <w:rPr>
          <w:sz w:val="24"/>
          <w:szCs w:val="24"/>
        </w:rPr>
        <w:t>(</w:t>
      </w:r>
      <w:r w:rsidR="008E15E9" w:rsidRPr="008E15E9">
        <w:rPr>
          <w:sz w:val="24"/>
          <w:szCs w:val="24"/>
        </w:rPr>
        <w:t>obkrožite)</w:t>
      </w:r>
    </w:p>
    <w:p w14:paraId="54C94DCC" w14:textId="77777777" w:rsidR="008D329D" w:rsidRDefault="008D329D" w:rsidP="008D329D">
      <w:pPr>
        <w:rPr>
          <w:sz w:val="24"/>
          <w:szCs w:val="24"/>
        </w:rPr>
      </w:pPr>
    </w:p>
    <w:p w14:paraId="49BA61A7" w14:textId="77777777" w:rsidR="008E15E9" w:rsidRPr="008E15E9" w:rsidRDefault="002A5E24" w:rsidP="008D329D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8E15E9" w:rsidRPr="008E15E9">
        <w:rPr>
          <w:sz w:val="24"/>
          <w:szCs w:val="24"/>
        </w:rPr>
        <w:t>d ___________________ do__________________</w:t>
      </w:r>
      <w:r w:rsidR="00AC028E">
        <w:rPr>
          <w:sz w:val="24"/>
          <w:szCs w:val="24"/>
        </w:rPr>
        <w:t xml:space="preserve"> (ura treningov)</w:t>
      </w:r>
      <w:r w:rsidR="008E15E9" w:rsidRPr="008E15E9">
        <w:rPr>
          <w:sz w:val="24"/>
          <w:szCs w:val="24"/>
        </w:rPr>
        <w:t>.</w:t>
      </w:r>
    </w:p>
    <w:p w14:paraId="0E4115A5" w14:textId="77777777" w:rsidR="008E15E9" w:rsidRPr="008E15E9" w:rsidRDefault="008E15E9" w:rsidP="00F6473F">
      <w:pPr>
        <w:rPr>
          <w:sz w:val="24"/>
          <w:szCs w:val="24"/>
        </w:rPr>
      </w:pPr>
    </w:p>
    <w:p w14:paraId="71E8037A" w14:textId="35627564" w:rsidR="008E15E9" w:rsidRPr="008E15E9" w:rsidRDefault="008E15E9" w:rsidP="00AC028E">
      <w:pPr>
        <w:spacing w:after="0" w:afterAutospacing="0" w:line="360" w:lineRule="auto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 xml:space="preserve">V </w:t>
      </w:r>
      <w:r w:rsidR="00E521B6">
        <w:rPr>
          <w:sz w:val="24"/>
          <w:szCs w:val="24"/>
        </w:rPr>
        <w:t>tem šolskem letu je reg</w:t>
      </w:r>
      <w:r w:rsidR="00E65877">
        <w:rPr>
          <w:sz w:val="24"/>
          <w:szCs w:val="24"/>
        </w:rPr>
        <w:t>istriran/-a</w:t>
      </w:r>
      <w:r w:rsidR="00E521B6">
        <w:rPr>
          <w:sz w:val="24"/>
          <w:szCs w:val="24"/>
        </w:rPr>
        <w:t xml:space="preserve"> pri na</w:t>
      </w:r>
      <w:r w:rsidRPr="008E15E9">
        <w:rPr>
          <w:sz w:val="24"/>
          <w:szCs w:val="24"/>
        </w:rPr>
        <w:t>cionalni panož</w:t>
      </w:r>
      <w:r w:rsidR="00E521B6">
        <w:rPr>
          <w:sz w:val="24"/>
          <w:szCs w:val="24"/>
        </w:rPr>
        <w:t>n</w:t>
      </w:r>
      <w:r w:rsidRPr="008E15E9">
        <w:rPr>
          <w:sz w:val="24"/>
          <w:szCs w:val="24"/>
        </w:rPr>
        <w:t>i zvezi pod</w:t>
      </w:r>
      <w:r w:rsidR="00E521B6">
        <w:rPr>
          <w:sz w:val="24"/>
          <w:szCs w:val="24"/>
        </w:rPr>
        <w:t xml:space="preserve"> registrsko</w:t>
      </w:r>
      <w:r w:rsidRPr="008E15E9">
        <w:rPr>
          <w:sz w:val="24"/>
          <w:szCs w:val="24"/>
        </w:rPr>
        <w:t xml:space="preserve"> številk</w:t>
      </w:r>
      <w:r w:rsidR="001B3FE0">
        <w:rPr>
          <w:sz w:val="24"/>
          <w:szCs w:val="24"/>
        </w:rPr>
        <w:t>o ____________________</w:t>
      </w:r>
      <w:r w:rsidR="00E521B6">
        <w:rPr>
          <w:sz w:val="24"/>
          <w:szCs w:val="24"/>
        </w:rPr>
        <w:t>____</w:t>
      </w:r>
      <w:r w:rsidR="00101B2D">
        <w:rPr>
          <w:sz w:val="24"/>
          <w:szCs w:val="24"/>
        </w:rPr>
        <w:t>____________________________</w:t>
      </w:r>
      <w:r w:rsidR="00E521B6">
        <w:rPr>
          <w:sz w:val="24"/>
          <w:szCs w:val="24"/>
        </w:rPr>
        <w:t>_________</w:t>
      </w:r>
      <w:r w:rsidR="001B3FE0">
        <w:rPr>
          <w:sz w:val="24"/>
          <w:szCs w:val="24"/>
        </w:rPr>
        <w:t xml:space="preserve"> (listina za kolek</w:t>
      </w:r>
      <w:r w:rsidRPr="008E15E9">
        <w:rPr>
          <w:sz w:val="24"/>
          <w:szCs w:val="24"/>
        </w:rPr>
        <w:t>tivni šport).</w:t>
      </w:r>
    </w:p>
    <w:p w14:paraId="6CDA436C" w14:textId="77777777" w:rsidR="008E15E9" w:rsidRPr="008E15E9" w:rsidRDefault="008E15E9" w:rsidP="00F6473F">
      <w:pPr>
        <w:rPr>
          <w:sz w:val="24"/>
          <w:szCs w:val="24"/>
        </w:rPr>
      </w:pPr>
    </w:p>
    <w:p w14:paraId="0C5979DA" w14:textId="77777777" w:rsidR="008E15E9" w:rsidRPr="008E15E9" w:rsidRDefault="008E15E9" w:rsidP="00AC028E">
      <w:pPr>
        <w:spacing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V preteklem šolskem letu je dosegel</w:t>
      </w:r>
      <w:r w:rsidR="00E65877">
        <w:rPr>
          <w:sz w:val="24"/>
          <w:szCs w:val="24"/>
        </w:rPr>
        <w:t>/-la</w:t>
      </w:r>
      <w:r w:rsidRPr="008E15E9">
        <w:rPr>
          <w:sz w:val="24"/>
          <w:szCs w:val="24"/>
        </w:rPr>
        <w:t xml:space="preserve"> naslednje rezultate:</w:t>
      </w:r>
    </w:p>
    <w:p w14:paraId="5FA45E29" w14:textId="77777777" w:rsidR="008E15E9" w:rsidRPr="008E15E9" w:rsidRDefault="008E15E9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 w:rsidR="00AC028E">
        <w:rPr>
          <w:sz w:val="24"/>
          <w:szCs w:val="24"/>
        </w:rPr>
        <w:t>____________________________</w:t>
      </w:r>
    </w:p>
    <w:p w14:paraId="3FBD2D0D" w14:textId="77777777" w:rsidR="00AC028E" w:rsidRPr="008E15E9" w:rsidRDefault="00AC028E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____________________________</w:t>
      </w:r>
    </w:p>
    <w:p w14:paraId="5776239D" w14:textId="77777777" w:rsidR="00AC028E" w:rsidRPr="008E15E9" w:rsidRDefault="00AC028E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____________________________</w:t>
      </w:r>
    </w:p>
    <w:p w14:paraId="6A411A58" w14:textId="77777777" w:rsidR="00AC028E" w:rsidRPr="008E15E9" w:rsidRDefault="00AC028E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____________________________</w:t>
      </w:r>
    </w:p>
    <w:p w14:paraId="5E9C99C7" w14:textId="77777777" w:rsidR="008E15E9" w:rsidRPr="008E15E9" w:rsidRDefault="008E15E9" w:rsidP="00F6473F">
      <w:pPr>
        <w:rPr>
          <w:sz w:val="24"/>
          <w:szCs w:val="24"/>
        </w:rPr>
      </w:pPr>
    </w:p>
    <w:p w14:paraId="38C45224" w14:textId="77777777" w:rsidR="008E15E9" w:rsidRPr="008E15E9" w:rsidRDefault="008E15E9" w:rsidP="00AC028E">
      <w:pPr>
        <w:spacing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Mnenje trenerja o športniku</w:t>
      </w:r>
      <w:r w:rsidR="00E65877">
        <w:rPr>
          <w:sz w:val="24"/>
          <w:szCs w:val="24"/>
        </w:rPr>
        <w:t>/-ici</w:t>
      </w:r>
      <w:r w:rsidRPr="008E15E9">
        <w:rPr>
          <w:sz w:val="24"/>
          <w:szCs w:val="24"/>
        </w:rPr>
        <w:t>:</w:t>
      </w:r>
    </w:p>
    <w:p w14:paraId="5E9009AA" w14:textId="77777777" w:rsidR="00AC028E" w:rsidRPr="008E15E9" w:rsidRDefault="00AC028E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____________________________</w:t>
      </w:r>
    </w:p>
    <w:p w14:paraId="56CFAFC0" w14:textId="77777777" w:rsidR="00AC028E" w:rsidRPr="008E15E9" w:rsidRDefault="00AC028E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____________________________</w:t>
      </w:r>
    </w:p>
    <w:p w14:paraId="78962F4A" w14:textId="77777777" w:rsidR="00AC028E" w:rsidRPr="008E15E9" w:rsidRDefault="00AC028E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____________________________</w:t>
      </w:r>
    </w:p>
    <w:p w14:paraId="34A12238" w14:textId="77777777" w:rsidR="008E15E9" w:rsidRPr="008E15E9" w:rsidRDefault="008E15E9" w:rsidP="00F6473F">
      <w:pPr>
        <w:rPr>
          <w:sz w:val="24"/>
          <w:szCs w:val="24"/>
        </w:rPr>
      </w:pPr>
    </w:p>
    <w:p w14:paraId="24AA8D65" w14:textId="77777777" w:rsidR="008E15E9" w:rsidRPr="008E15E9" w:rsidRDefault="00E65877" w:rsidP="00AC028E">
      <w:pPr>
        <w:spacing w:after="0" w:afterAutospacing="0"/>
        <w:contextualSpacing w:val="0"/>
        <w:rPr>
          <w:sz w:val="24"/>
          <w:szCs w:val="24"/>
        </w:rPr>
      </w:pPr>
      <w:r>
        <w:rPr>
          <w:sz w:val="24"/>
          <w:szCs w:val="24"/>
        </w:rPr>
        <w:t>P</w:t>
      </w:r>
      <w:r w:rsidR="008E15E9" w:rsidRPr="008E15E9">
        <w:rPr>
          <w:sz w:val="24"/>
          <w:szCs w:val="24"/>
        </w:rPr>
        <w:t>osebnosti (poškodbe, rezerva pri formacijah</w:t>
      </w:r>
      <w:r w:rsidR="00AC028E">
        <w:rPr>
          <w:sz w:val="24"/>
          <w:szCs w:val="24"/>
        </w:rPr>
        <w:t>, …)</w:t>
      </w:r>
      <w:r w:rsidR="008E15E9" w:rsidRPr="008E15E9">
        <w:rPr>
          <w:sz w:val="24"/>
          <w:szCs w:val="24"/>
        </w:rPr>
        <w:t>:</w:t>
      </w:r>
    </w:p>
    <w:p w14:paraId="3DFF275F" w14:textId="77777777" w:rsidR="00AC028E" w:rsidRPr="008E15E9" w:rsidRDefault="00AC028E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____________________________</w:t>
      </w:r>
    </w:p>
    <w:p w14:paraId="00962C86" w14:textId="77777777" w:rsidR="00AC028E" w:rsidRPr="008E15E9" w:rsidRDefault="00AC028E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____________________________</w:t>
      </w:r>
    </w:p>
    <w:p w14:paraId="1C36CF52" w14:textId="77777777" w:rsidR="00AC028E" w:rsidRPr="008E15E9" w:rsidRDefault="00AC028E" w:rsidP="00AC028E">
      <w:pPr>
        <w:spacing w:before="180" w:after="0" w:afterAutospacing="0"/>
        <w:contextualSpacing w:val="0"/>
        <w:rPr>
          <w:sz w:val="24"/>
          <w:szCs w:val="24"/>
        </w:rPr>
      </w:pPr>
      <w:r w:rsidRPr="008E15E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____________________________</w:t>
      </w:r>
    </w:p>
    <w:p w14:paraId="7DBC50EE" w14:textId="77777777" w:rsidR="008E15E9" w:rsidRPr="008E15E9" w:rsidRDefault="008E15E9" w:rsidP="00F6473F">
      <w:pPr>
        <w:rPr>
          <w:sz w:val="24"/>
          <w:szCs w:val="24"/>
        </w:rPr>
      </w:pPr>
    </w:p>
    <w:p w14:paraId="3C79C57E" w14:textId="77777777" w:rsidR="008E15E9" w:rsidRPr="008E15E9" w:rsidRDefault="008E15E9" w:rsidP="00F6473F">
      <w:pPr>
        <w:rPr>
          <w:sz w:val="24"/>
          <w:szCs w:val="24"/>
        </w:rPr>
      </w:pPr>
      <w:r w:rsidRPr="008E15E9">
        <w:rPr>
          <w:sz w:val="24"/>
          <w:szCs w:val="24"/>
        </w:rPr>
        <w:t>S podpisom zagotavljamo, da so podatki verodost</w:t>
      </w:r>
      <w:r w:rsidR="00AC028E">
        <w:rPr>
          <w:sz w:val="24"/>
          <w:szCs w:val="24"/>
        </w:rPr>
        <w:t>o</w:t>
      </w:r>
      <w:r w:rsidRPr="008E15E9">
        <w:rPr>
          <w:sz w:val="24"/>
          <w:szCs w:val="24"/>
        </w:rPr>
        <w:t>jni</w:t>
      </w:r>
      <w:r w:rsidR="00AC028E">
        <w:rPr>
          <w:sz w:val="24"/>
          <w:szCs w:val="24"/>
        </w:rPr>
        <w:t>.</w:t>
      </w:r>
    </w:p>
    <w:p w14:paraId="269A3AC8" w14:textId="77777777" w:rsidR="00E521B6" w:rsidRDefault="00E521B6" w:rsidP="00E521B6">
      <w:pPr>
        <w:rPr>
          <w:sz w:val="24"/>
          <w:szCs w:val="24"/>
        </w:rPr>
      </w:pPr>
    </w:p>
    <w:p w14:paraId="05CDD37E" w14:textId="77777777" w:rsidR="00E521B6" w:rsidRPr="008E15E9" w:rsidRDefault="00E521B6" w:rsidP="00AC028E">
      <w:pPr>
        <w:tabs>
          <w:tab w:val="left" w:pos="5529"/>
        </w:tabs>
        <w:spacing w:after="0" w:afterAutospacing="0"/>
        <w:contextualSpacing w:val="0"/>
        <w:rPr>
          <w:sz w:val="24"/>
          <w:szCs w:val="24"/>
        </w:rPr>
      </w:pPr>
      <w:r>
        <w:rPr>
          <w:sz w:val="24"/>
          <w:szCs w:val="24"/>
        </w:rPr>
        <w:t>Kraj in datum</w:t>
      </w:r>
      <w:r w:rsidR="00AC028E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8E15E9">
        <w:rPr>
          <w:sz w:val="24"/>
          <w:szCs w:val="24"/>
        </w:rPr>
        <w:t>Žig kluba in podpis</w:t>
      </w:r>
      <w:r w:rsidR="00AC028E">
        <w:rPr>
          <w:sz w:val="24"/>
          <w:szCs w:val="24"/>
        </w:rPr>
        <w:t xml:space="preserve"> odgovorne osebe</w:t>
      </w:r>
      <w:r>
        <w:rPr>
          <w:sz w:val="24"/>
          <w:szCs w:val="24"/>
        </w:rPr>
        <w:t>:</w:t>
      </w:r>
    </w:p>
    <w:p w14:paraId="137FD269" w14:textId="626E0F9F" w:rsidR="00E521B6" w:rsidRDefault="00AC028E" w:rsidP="00101B2D">
      <w:pPr>
        <w:tabs>
          <w:tab w:val="left" w:pos="5529"/>
        </w:tabs>
        <w:spacing w:before="240" w:after="0" w:afterAutospacing="0"/>
        <w:contextualSpacing w:val="0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>
        <w:rPr>
          <w:sz w:val="24"/>
          <w:szCs w:val="24"/>
        </w:rPr>
        <w:tab/>
        <w:t>_________________________________</w:t>
      </w:r>
    </w:p>
    <w:sectPr w:rsidR="00E521B6" w:rsidSect="00AC028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D192D"/>
    <w:multiLevelType w:val="hybridMultilevel"/>
    <w:tmpl w:val="F8DA44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138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60"/>
    <w:rsid w:val="000029ED"/>
    <w:rsid w:val="00045B1E"/>
    <w:rsid w:val="000C622E"/>
    <w:rsid w:val="00101B2D"/>
    <w:rsid w:val="00117C98"/>
    <w:rsid w:val="0012033C"/>
    <w:rsid w:val="00130420"/>
    <w:rsid w:val="00197619"/>
    <w:rsid w:val="001B3FE0"/>
    <w:rsid w:val="001C78E7"/>
    <w:rsid w:val="001E542C"/>
    <w:rsid w:val="001E5FE2"/>
    <w:rsid w:val="002A5E24"/>
    <w:rsid w:val="0038750E"/>
    <w:rsid w:val="003904E1"/>
    <w:rsid w:val="003916E2"/>
    <w:rsid w:val="003B3027"/>
    <w:rsid w:val="00437FB3"/>
    <w:rsid w:val="00563841"/>
    <w:rsid w:val="00652D1B"/>
    <w:rsid w:val="00657720"/>
    <w:rsid w:val="00661CDB"/>
    <w:rsid w:val="00663F63"/>
    <w:rsid w:val="00673FA7"/>
    <w:rsid w:val="006874A3"/>
    <w:rsid w:val="006C2657"/>
    <w:rsid w:val="006D4808"/>
    <w:rsid w:val="00721287"/>
    <w:rsid w:val="007836A9"/>
    <w:rsid w:val="00827003"/>
    <w:rsid w:val="008760C9"/>
    <w:rsid w:val="008D329D"/>
    <w:rsid w:val="008E15E9"/>
    <w:rsid w:val="008E3137"/>
    <w:rsid w:val="008F4313"/>
    <w:rsid w:val="009D54C6"/>
    <w:rsid w:val="009E1290"/>
    <w:rsid w:val="00A05692"/>
    <w:rsid w:val="00A35B03"/>
    <w:rsid w:val="00A51CF6"/>
    <w:rsid w:val="00AA67A1"/>
    <w:rsid w:val="00AA7235"/>
    <w:rsid w:val="00AC028E"/>
    <w:rsid w:val="00B207AE"/>
    <w:rsid w:val="00B5673A"/>
    <w:rsid w:val="00B66080"/>
    <w:rsid w:val="00C10043"/>
    <w:rsid w:val="00C103BD"/>
    <w:rsid w:val="00C14EC6"/>
    <w:rsid w:val="00C20253"/>
    <w:rsid w:val="00C75204"/>
    <w:rsid w:val="00D379EF"/>
    <w:rsid w:val="00D6730C"/>
    <w:rsid w:val="00D77BAB"/>
    <w:rsid w:val="00E521B6"/>
    <w:rsid w:val="00E65877"/>
    <w:rsid w:val="00EB75A5"/>
    <w:rsid w:val="00F16C60"/>
    <w:rsid w:val="00F22E10"/>
    <w:rsid w:val="00F31F30"/>
    <w:rsid w:val="00F6473F"/>
    <w:rsid w:val="00FB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C07BD6"/>
  <w15:chartTrackingRefBased/>
  <w15:docId w15:val="{CB60FC18-9C46-4809-BCBB-B437215D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73F"/>
    <w:pPr>
      <w:spacing w:after="100" w:afterAutospacing="1"/>
      <w:contextualSpacing/>
    </w:pPr>
    <w:rPr>
      <w:rFonts w:ascii="Arial Narrow" w:hAnsi="Arial Narrow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13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3137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1C78E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3">
    <w:name w:val="Light Shading Accent 3"/>
    <w:basedOn w:val="TableNormal"/>
    <w:uiPriority w:val="60"/>
    <w:rsid w:val="001C78E7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Tabela-mrea">
    <w:name w:val="Tabela - mreža"/>
    <w:basedOn w:val="TableNormal"/>
    <w:uiPriority w:val="59"/>
    <w:rsid w:val="001304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2">
    <w:name w:val="Medium List 2"/>
    <w:basedOn w:val="TableNormal"/>
    <w:uiPriority w:val="66"/>
    <w:rsid w:val="0013042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13042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ghtGrid-Accent3">
    <w:name w:val="Light Grid Accent 3"/>
    <w:basedOn w:val="TableNormal"/>
    <w:uiPriority w:val="62"/>
    <w:rsid w:val="0013042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NoSpacing">
    <w:name w:val="No Spacing"/>
    <w:uiPriority w:val="1"/>
    <w:qFormat/>
    <w:rsid w:val="00AA67A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Za&#269;asen%20imenik%201%20za%20novaGlava_dotx%5b1%5d.zip\novaGlav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C:\temp\Začasen imenik 1 za novaGlava_dotx[1].zip\novaGlava.dotx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gimnazija Vič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cp:lastModifiedBy>Nataša Šuligoj</cp:lastModifiedBy>
  <cp:revision>2</cp:revision>
  <cp:lastPrinted>2010-05-05T10:57:00Z</cp:lastPrinted>
  <dcterms:created xsi:type="dcterms:W3CDTF">2026-08-31T19:02:00Z</dcterms:created>
  <dcterms:modified xsi:type="dcterms:W3CDTF">2026-08-31T19:02:00Z</dcterms:modified>
</cp:coreProperties>
</file>